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930"/>
        <w:tblW w:w="10206" w:type="dxa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45"/>
        <w:gridCol w:w="4076"/>
        <w:gridCol w:w="3685"/>
      </w:tblGrid>
      <w:tr w:rsidR="002B20DA" w:rsidRPr="00CB067A" w14:paraId="4D163E43" w14:textId="77777777" w:rsidTr="00B67A67">
        <w:trPr>
          <w:trHeight w:val="1125"/>
        </w:trPr>
        <w:tc>
          <w:tcPr>
            <w:tcW w:w="2445" w:type="dxa"/>
            <w:tcMar>
              <w:left w:w="0" w:type="dxa"/>
              <w:right w:w="0" w:type="dxa"/>
            </w:tcMar>
            <w:vAlign w:val="center"/>
          </w:tcPr>
          <w:p w14:paraId="6C176626" w14:textId="77777777" w:rsidR="002B20DA" w:rsidRPr="00CB067A" w:rsidRDefault="00220A10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ind w:right="-301"/>
              <w:jc w:val="center"/>
              <w:rPr>
                <w:rFonts w:cs="Calibri"/>
                <w:b/>
                <w:i/>
                <w:noProof/>
              </w:rPr>
            </w:pPr>
            <w:r w:rsidRPr="00CB067A">
              <w:rPr>
                <w:rFonts w:cs="Calibri"/>
                <w:noProof/>
              </w:rPr>
              <w:pict w14:anchorId="76F75DA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4" o:spid="_x0000_i1027" type="#_x0000_t75" alt="Descrizione: unione%20europea_new.jpg" style="width:50.8pt;height:44.35pt;visibility:visible;mso-width-percent:0;mso-height-percent:0;mso-width-percent:0;mso-height-percent:0">
                  <v:imagedata r:id="rId7" o:title=" unione%20europea_new"/>
                </v:shape>
              </w:pict>
            </w:r>
          </w:p>
        </w:tc>
        <w:tc>
          <w:tcPr>
            <w:tcW w:w="4076" w:type="dxa"/>
            <w:vAlign w:val="center"/>
          </w:tcPr>
          <w:p w14:paraId="58B6A7A7" w14:textId="77777777" w:rsidR="002B20DA" w:rsidRPr="00CB067A" w:rsidRDefault="002B20DA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jc w:val="center"/>
              <w:rPr>
                <w:rFonts w:cs="Calibri"/>
                <w:b/>
                <w:i/>
                <w:noProof/>
                <w:sz w:val="16"/>
                <w:szCs w:val="16"/>
              </w:rPr>
            </w:pPr>
          </w:p>
          <w:p w14:paraId="724AA86D" w14:textId="77777777" w:rsidR="002B20DA" w:rsidRPr="00CB067A" w:rsidRDefault="00220A10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ind w:left="-38" w:right="139"/>
              <w:jc w:val="center"/>
              <w:rPr>
                <w:rFonts w:cs="Calibri"/>
                <w:b/>
                <w:i/>
                <w:noProof/>
                <w:color w:val="000000"/>
                <w:sz w:val="16"/>
                <w:szCs w:val="16"/>
              </w:rPr>
            </w:pPr>
            <w:r w:rsidRPr="00CB067A">
              <w:rPr>
                <w:rFonts w:cs="Calibri"/>
                <w:b/>
                <w:i/>
                <w:noProof/>
                <w:sz w:val="16"/>
                <w:szCs w:val="16"/>
              </w:rPr>
              <w:pict w14:anchorId="603D425F">
                <v:shape id="Immagine 2" o:spid="_x0000_i1026" type="#_x0000_t75" alt="Immagine che contiene emblema&#10;&#10;Descrizione generata automaticamente" style="width:46.3pt;height:45.65pt;visibility:visible;mso-width-percent:0;mso-height-percent:0;mso-width-percent:0;mso-height-percent:0">
                  <v:imagedata r:id="rId8" o:title=""/>
                </v:shape>
              </w:pict>
            </w:r>
          </w:p>
          <w:p w14:paraId="4C054983" w14:textId="77777777" w:rsidR="002B20DA" w:rsidRDefault="002B20DA" w:rsidP="002B20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jc w:val="center"/>
              <w:rPr>
                <w:rFonts w:cs="Calibri"/>
                <w:b/>
                <w:i/>
                <w:noProof/>
                <w:color w:val="000000"/>
                <w:sz w:val="16"/>
                <w:szCs w:val="16"/>
              </w:rPr>
            </w:pPr>
            <w:r w:rsidRPr="00CB067A">
              <w:rPr>
                <w:rFonts w:cs="Calibri"/>
                <w:b/>
                <w:i/>
                <w:noProof/>
                <w:color w:val="000000"/>
                <w:sz w:val="16"/>
                <w:szCs w:val="16"/>
              </w:rPr>
              <w:t>Ministero dell’Istruzione</w:t>
            </w:r>
            <w:r>
              <w:rPr>
                <w:rFonts w:cs="Calibri"/>
                <w:b/>
                <w:i/>
                <w:noProof/>
                <w:color w:val="000000"/>
                <w:sz w:val="16"/>
                <w:szCs w:val="16"/>
              </w:rPr>
              <w:t xml:space="preserve"> e del Merit</w:t>
            </w:r>
            <w:r>
              <w:rPr>
                <w:rFonts w:cs="Calibri"/>
                <w:b/>
                <w:i/>
                <w:noProof/>
                <w:color w:val="000000"/>
                <w:sz w:val="16"/>
                <w:szCs w:val="16"/>
              </w:rPr>
              <w:t>o</w:t>
            </w:r>
          </w:p>
          <w:p w14:paraId="0184B9BF" w14:textId="34F23C6F" w:rsidR="002B20DA" w:rsidRPr="002B20DA" w:rsidRDefault="002B20DA" w:rsidP="002B20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jc w:val="center"/>
              <w:rPr>
                <w:rFonts w:cs="Calibri"/>
                <w:b/>
                <w:i/>
                <w:noProof/>
                <w:color w:val="000000"/>
                <w:sz w:val="16"/>
                <w:szCs w:val="16"/>
              </w:rPr>
            </w:pPr>
            <w:r w:rsidRPr="00CB067A">
              <w:rPr>
                <w:rFonts w:cs="Calibri"/>
                <w:b/>
                <w:i/>
                <w:noProof/>
                <w:color w:val="000000"/>
                <w:sz w:val="16"/>
                <w:szCs w:val="16"/>
              </w:rPr>
              <w:t xml:space="preserve">Ufficio </w:t>
            </w:r>
            <w:r>
              <w:rPr>
                <w:rFonts w:cs="Calibri"/>
                <w:b/>
                <w:i/>
                <w:noProof/>
                <w:color w:val="000000"/>
                <w:sz w:val="16"/>
                <w:szCs w:val="16"/>
              </w:rPr>
              <w:t>S</w:t>
            </w:r>
            <w:r w:rsidRPr="00CB067A">
              <w:rPr>
                <w:rFonts w:cs="Calibri"/>
                <w:b/>
                <w:i/>
                <w:noProof/>
                <w:color w:val="000000"/>
                <w:sz w:val="16"/>
                <w:szCs w:val="16"/>
              </w:rPr>
              <w:t xml:space="preserve">colastico </w:t>
            </w:r>
            <w:r>
              <w:rPr>
                <w:rFonts w:cs="Calibri"/>
                <w:b/>
                <w:i/>
                <w:noProof/>
                <w:color w:val="000000"/>
                <w:sz w:val="16"/>
                <w:szCs w:val="16"/>
              </w:rPr>
              <w:t>R</w:t>
            </w:r>
            <w:r w:rsidRPr="00CB067A">
              <w:rPr>
                <w:rFonts w:cs="Calibri"/>
                <w:b/>
                <w:i/>
                <w:noProof/>
                <w:color w:val="000000"/>
                <w:sz w:val="16"/>
                <w:szCs w:val="16"/>
              </w:rPr>
              <w:t>egionale per il Lazio</w:t>
            </w:r>
          </w:p>
        </w:tc>
        <w:tc>
          <w:tcPr>
            <w:tcW w:w="3685" w:type="dxa"/>
            <w:tcMar>
              <w:left w:w="0" w:type="dxa"/>
              <w:right w:w="0" w:type="dxa"/>
            </w:tcMar>
            <w:vAlign w:val="center"/>
          </w:tcPr>
          <w:p w14:paraId="5BD67368" w14:textId="77777777" w:rsidR="002B20DA" w:rsidRPr="00CB067A" w:rsidRDefault="00220A10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jc w:val="center"/>
              <w:rPr>
                <w:rFonts w:cs="Calibri"/>
                <w:b/>
                <w:i/>
                <w:noProof/>
              </w:rPr>
            </w:pPr>
            <w:r w:rsidRPr="00CB067A">
              <w:rPr>
                <w:rFonts w:cs="Calibri"/>
                <w:b/>
                <w:i/>
                <w:noProof/>
              </w:rPr>
              <w:pict w14:anchorId="063B027E">
                <v:shape id="Immagine 3" o:spid="_x0000_i1025" type="#_x0000_t75" alt="logo regione lazio" style="width:40.5pt;height:40.5pt;visibility:visible;mso-width-percent:0;mso-height-percent:0;mso-width-percent:0;mso-height-percent:0">
                  <v:imagedata r:id="rId9" o:title="logo regione lazio"/>
                </v:shape>
              </w:pict>
            </w:r>
          </w:p>
        </w:tc>
      </w:tr>
      <w:tr w:rsidR="002B20DA" w:rsidRPr="00B77D92" w14:paraId="011753D2" w14:textId="77777777" w:rsidTr="00B67A67">
        <w:tc>
          <w:tcPr>
            <w:tcW w:w="10206" w:type="dxa"/>
            <w:gridSpan w:val="3"/>
            <w:tcBorders>
              <w:bottom w:val="single" w:sz="4" w:space="0" w:color="auto"/>
            </w:tcBorders>
          </w:tcPr>
          <w:tbl>
            <w:tblPr>
              <w:tblW w:w="1006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74"/>
              <w:gridCol w:w="4147"/>
              <w:gridCol w:w="3544"/>
            </w:tblGrid>
            <w:tr w:rsidR="002B20DA" w:rsidRPr="00CB067A" w14:paraId="27829E2B" w14:textId="77777777" w:rsidTr="00B67A67">
              <w:tc>
                <w:tcPr>
                  <w:tcW w:w="2374" w:type="dxa"/>
                  <w:shd w:val="clear" w:color="auto" w:fill="auto"/>
                </w:tcPr>
                <w:p w14:paraId="695F81B4" w14:textId="77777777" w:rsidR="002B20DA" w:rsidRPr="00CB067A" w:rsidRDefault="002B20DA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cs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</w:rPr>
                    <w:t>LICEO ARTISTICO STATALE</w:t>
                  </w:r>
                </w:p>
              </w:tc>
              <w:tc>
                <w:tcPr>
                  <w:tcW w:w="4147" w:type="dxa"/>
                  <w:shd w:val="clear" w:color="auto" w:fill="auto"/>
                </w:tcPr>
                <w:p w14:paraId="0FFFCFC7" w14:textId="77777777" w:rsidR="002B20DA" w:rsidRPr="00CB067A" w:rsidRDefault="002B20DA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cs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  <w:t>ISTITUTO STATALE DI ISTRUZIONE SUPERIORE “F. ORIOLI”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63D2C2A8" w14:textId="77777777" w:rsidR="002B20DA" w:rsidRPr="00CB067A" w:rsidRDefault="002B20DA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  <w:t>ISTITUTO PROFESSIONALE STATALE</w:t>
                  </w:r>
                </w:p>
              </w:tc>
            </w:tr>
            <w:tr w:rsidR="002B20DA" w:rsidRPr="00CB067A" w14:paraId="76C22F08" w14:textId="77777777" w:rsidTr="00B67A67">
              <w:tc>
                <w:tcPr>
                  <w:tcW w:w="2374" w:type="dxa"/>
                  <w:shd w:val="clear" w:color="auto" w:fill="auto"/>
                </w:tcPr>
                <w:p w14:paraId="58FAAA1E" w14:textId="77777777" w:rsidR="002B20DA" w:rsidRPr="00CB067A" w:rsidRDefault="002B20DA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cs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</w:rPr>
                    <w:t>Sede staccata: Via C. Pinzi, 44</w:t>
                  </w:r>
                </w:p>
              </w:tc>
              <w:tc>
                <w:tcPr>
                  <w:tcW w:w="4147" w:type="dxa"/>
                  <w:shd w:val="clear" w:color="auto" w:fill="auto"/>
                </w:tcPr>
                <w:p w14:paraId="235D1A37" w14:textId="77777777" w:rsidR="002B20DA" w:rsidRPr="00CB067A" w:rsidRDefault="002B20DA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  <w:t>Sede centrale: Via di Villanova, 2/E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45C3773D" w14:textId="77777777" w:rsidR="002B20DA" w:rsidRPr="00CB067A" w:rsidRDefault="002B20DA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Sede staccata: Via </w:t>
                  </w:r>
                  <w:r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</w:rPr>
                    <w:t>Bianchini</w:t>
                  </w:r>
                  <w:r w:rsidRPr="00CB067A"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, </w:t>
                  </w:r>
                  <w:r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15 – 01100 </w:t>
                  </w:r>
                  <w:r w:rsidRPr="00B77D92"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 VITERBO</w:t>
                  </w:r>
                </w:p>
              </w:tc>
            </w:tr>
            <w:tr w:rsidR="002B20DA" w:rsidRPr="00CB067A" w14:paraId="568A5D83" w14:textId="77777777" w:rsidTr="00B67A67">
              <w:tc>
                <w:tcPr>
                  <w:tcW w:w="2374" w:type="dxa"/>
                  <w:shd w:val="clear" w:color="auto" w:fill="auto"/>
                </w:tcPr>
                <w:p w14:paraId="129337E0" w14:textId="77777777" w:rsidR="002B20DA" w:rsidRPr="00CB067A" w:rsidRDefault="002B20DA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  <w:t>01100 VITERBO</w:t>
                  </w:r>
                </w:p>
              </w:tc>
              <w:tc>
                <w:tcPr>
                  <w:tcW w:w="4147" w:type="dxa"/>
                  <w:shd w:val="clear" w:color="auto" w:fill="auto"/>
                </w:tcPr>
                <w:p w14:paraId="34D34A7E" w14:textId="77777777" w:rsidR="002B20DA" w:rsidRPr="00CB067A" w:rsidRDefault="002B20DA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  <w:t>01100 VITERBO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28DD8D81" w14:textId="77777777" w:rsidR="002B20DA" w:rsidRPr="00CB067A" w:rsidRDefault="002B20DA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</w:rPr>
                    <w:t>Sede staccata:</w:t>
                  </w:r>
                  <w:r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 P.zza Indipendenza - </w:t>
                  </w:r>
                  <w:r w:rsidRPr="00B77D92">
                    <w:rPr>
                      <w:rFonts w:cs="Calibri"/>
                      <w:i/>
                      <w:noProof/>
                      <w:color w:val="000000"/>
                      <w:sz w:val="16"/>
                      <w:szCs w:val="16"/>
                    </w:rPr>
                    <w:t>01017 TUSCANIA</w:t>
                  </w:r>
                </w:p>
              </w:tc>
            </w:tr>
            <w:tr w:rsidR="002B20DA" w:rsidRPr="00CB067A" w14:paraId="2219FA78" w14:textId="77777777" w:rsidTr="00B67A67">
              <w:tc>
                <w:tcPr>
                  <w:tcW w:w="2374" w:type="dxa"/>
                  <w:shd w:val="clear" w:color="auto" w:fill="auto"/>
                </w:tcPr>
                <w:p w14:paraId="153247A7" w14:textId="77777777" w:rsidR="002B20DA" w:rsidRPr="00B77D92" w:rsidRDefault="002B20DA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147" w:type="dxa"/>
                  <w:shd w:val="clear" w:color="auto" w:fill="auto"/>
                </w:tcPr>
                <w:p w14:paraId="44F39C12" w14:textId="77777777" w:rsidR="002B20DA" w:rsidRPr="00CB067A" w:rsidRDefault="002B20DA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rPr>
                      <w:rFonts w:cs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</w:pPr>
                  <w:r w:rsidRPr="00B77D92"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          </w:t>
                  </w:r>
                  <w:r w:rsidRPr="00CB067A"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  <w:t>Cod. mecc. VTIS00800R</w:t>
                  </w:r>
                  <w:r>
                    <w:rPr>
                      <w:rFonts w:cs="Times"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  <w:t xml:space="preserve">        -   </w:t>
                  </w:r>
                  <w:r w:rsidRPr="00B77D92">
                    <w:rPr>
                      <w:rFonts w:cs="Arial"/>
                      <w:i/>
                      <w:noProof/>
                      <w:color w:val="333333"/>
                      <w:sz w:val="16"/>
                      <w:szCs w:val="16"/>
                      <w:lang w:val="en-US"/>
                    </w:rPr>
                    <w:t xml:space="preserve">   C.F. 80011990563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50B7468A" w14:textId="77777777" w:rsidR="002B20DA" w:rsidRPr="00CB067A" w:rsidRDefault="002B20DA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cs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59AA9B5E" w14:textId="77777777" w:rsidR="002B20DA" w:rsidRPr="00B77D92" w:rsidRDefault="002B20DA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left" w:pos="5760"/>
                <w:tab w:val="right" w:pos="9638"/>
              </w:tabs>
              <w:jc w:val="center"/>
              <w:rPr>
                <w:rFonts w:cs="Calibri"/>
                <w:i/>
                <w:noProof/>
                <w:sz w:val="16"/>
                <w:szCs w:val="16"/>
                <w:lang w:val="en-US"/>
              </w:rPr>
            </w:pPr>
            <w:r w:rsidRPr="00CB067A">
              <w:rPr>
                <w:rFonts w:cs="Times"/>
                <w:i/>
                <w:noProof/>
                <w:color w:val="000000"/>
                <w:sz w:val="16"/>
                <w:szCs w:val="16"/>
                <w:lang w:val="en-US"/>
              </w:rPr>
              <w:t>Tel: 0761/251194/96</w:t>
            </w:r>
            <w:r>
              <w:rPr>
                <w:rFonts w:cs="Times"/>
                <w:i/>
                <w:noProof/>
                <w:color w:val="000000"/>
                <w:sz w:val="16"/>
                <w:szCs w:val="16"/>
                <w:lang w:val="en-US"/>
              </w:rPr>
              <w:t xml:space="preserve">     </w:t>
            </w:r>
            <w:r w:rsidRPr="00CB067A">
              <w:rPr>
                <w:rFonts w:cs="Times"/>
                <w:i/>
                <w:noProof/>
                <w:color w:val="000000"/>
                <w:sz w:val="16"/>
                <w:szCs w:val="16"/>
                <w:lang w:val="en-US"/>
              </w:rPr>
              <w:t xml:space="preserve"> – </w:t>
            </w:r>
            <w:r>
              <w:rPr>
                <w:rFonts w:cs="Times"/>
                <w:i/>
                <w:noProof/>
                <w:color w:val="000000"/>
                <w:sz w:val="16"/>
                <w:szCs w:val="16"/>
                <w:lang w:val="en-US"/>
              </w:rPr>
              <w:t xml:space="preserve">       </w:t>
            </w:r>
            <w:r w:rsidRPr="00CB067A">
              <w:rPr>
                <w:rFonts w:cs="Times"/>
                <w:i/>
                <w:noProof/>
                <w:color w:val="000000"/>
                <w:sz w:val="16"/>
                <w:szCs w:val="16"/>
                <w:lang w:val="en-US"/>
              </w:rPr>
              <w:t xml:space="preserve">Email:  </w:t>
            </w:r>
            <w:hyperlink r:id="rId10" w:history="1">
              <w:r w:rsidRPr="00CB067A">
                <w:rPr>
                  <w:rFonts w:cs="Times"/>
                  <w:i/>
                  <w:noProof/>
                  <w:color w:val="0000FF"/>
                  <w:sz w:val="16"/>
                  <w:szCs w:val="16"/>
                  <w:u w:val="single"/>
                  <w:lang w:val="en-US"/>
                </w:rPr>
                <w:t>vtis00800r@istruzione.it</w:t>
              </w:r>
            </w:hyperlink>
            <w:r w:rsidRPr="00CB067A">
              <w:rPr>
                <w:rFonts w:cs="Times"/>
                <w:i/>
                <w:noProof/>
                <w:sz w:val="16"/>
                <w:szCs w:val="16"/>
                <w:lang w:val="en-US"/>
              </w:rPr>
              <w:t xml:space="preserve">  -</w:t>
            </w:r>
            <w:hyperlink r:id="rId11" w:history="1">
              <w:r w:rsidRPr="00CB067A">
                <w:rPr>
                  <w:rFonts w:cs="Times"/>
                  <w:i/>
                  <w:noProof/>
                  <w:color w:val="0000FF"/>
                  <w:sz w:val="16"/>
                  <w:szCs w:val="16"/>
                  <w:u w:val="single"/>
                  <w:lang w:val="en-US"/>
                </w:rPr>
                <w:t xml:space="preserve">  vtis00800r@pec.istruzione.it</w:t>
              </w:r>
            </w:hyperlink>
            <w:r w:rsidRPr="00CB067A">
              <w:rPr>
                <w:rFonts w:cs="Times"/>
                <w:i/>
                <w:noProof/>
                <w:color w:val="000000"/>
                <w:sz w:val="16"/>
                <w:szCs w:val="16"/>
                <w:lang w:val="en-US"/>
              </w:rPr>
              <w:t xml:space="preserve"> -  website: </w:t>
            </w:r>
            <w:hyperlink r:id="rId12" w:history="1">
              <w:r w:rsidRPr="00D30269">
                <w:rPr>
                  <w:rStyle w:val="Collegamentoipertestuale"/>
                  <w:rFonts w:cs="Times"/>
                  <w:i/>
                  <w:noProof/>
                  <w:lang w:val="en-US"/>
                </w:rPr>
                <w:t>www.orioli.edu.it</w:t>
              </w:r>
            </w:hyperlink>
            <w:r w:rsidRPr="00CB067A">
              <w:rPr>
                <w:rFonts w:cs="Calibri"/>
                <w:i/>
                <w:noProof/>
                <w:color w:val="333333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232DD4DE" w14:textId="74C3194B" w:rsidR="00776F29" w:rsidRPr="00524CA7" w:rsidRDefault="00776F29" w:rsidP="00776F29">
      <w:pPr>
        <w:spacing w:after="18" w:line="240" w:lineRule="auto"/>
        <w:ind w:right="480"/>
        <w:jc w:val="center"/>
        <w:rPr>
          <w:lang w:val="en-US"/>
        </w:rPr>
      </w:pPr>
      <w:r w:rsidRPr="00524CA7">
        <w:rPr>
          <w:i/>
          <w:sz w:val="16"/>
          <w:lang w:val="en-US"/>
        </w:rPr>
        <w:t xml:space="preserve"> </w:t>
      </w:r>
    </w:p>
    <w:p w14:paraId="304C0E42" w14:textId="77777777" w:rsidR="00776F29" w:rsidRPr="006F694E" w:rsidRDefault="00776F29" w:rsidP="00776F29">
      <w:pPr>
        <w:spacing w:after="179" w:line="240" w:lineRule="auto"/>
        <w:ind w:right="83"/>
        <w:jc w:val="right"/>
      </w:pPr>
      <w:r w:rsidRPr="00876305">
        <w:rPr>
          <w:sz w:val="2"/>
          <w:lang w:val="en-US"/>
        </w:rPr>
        <w:t xml:space="preserve"> </w:t>
      </w:r>
      <w:r w:rsidRPr="006F694E">
        <w:rPr>
          <w:sz w:val="2"/>
        </w:rPr>
        <w:t>/</w:t>
      </w:r>
      <w:r>
        <w:rPr>
          <w:sz w:val="2"/>
        </w:rPr>
        <w:t>C-</w:t>
      </w:r>
    </w:p>
    <w:p w14:paraId="70CBC9FF" w14:textId="59A22806" w:rsidR="00055725" w:rsidRPr="00BD16F4" w:rsidRDefault="00055725" w:rsidP="00055725">
      <w:pPr>
        <w:pStyle w:val="Standard"/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D1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Ai genitori/tutore dell’alunno/a</w:t>
      </w:r>
      <w:r w:rsidR="00B16C8A" w:rsidRPr="00BD16F4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14:paraId="55113B8A" w14:textId="41CCF68C" w:rsidR="00055725" w:rsidRPr="00BD16F4" w:rsidRDefault="00BC337D" w:rsidP="00167A3E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D16F4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</w:t>
      </w:r>
    </w:p>
    <w:p w14:paraId="1125F95F" w14:textId="77777777" w:rsidR="00055725" w:rsidRPr="00BD16F4" w:rsidRDefault="00055725" w:rsidP="00055725">
      <w:pPr>
        <w:pStyle w:val="Standard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D8D87E1" w14:textId="6F1B431B" w:rsidR="00055725" w:rsidRPr="00BD16F4" w:rsidRDefault="00055725" w:rsidP="00055725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1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Oggetto: </w:t>
      </w:r>
      <w:r w:rsidR="00CA1737" w:rsidRPr="00BD1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PROVVEDIMENTI DISCIPLINARI</w:t>
      </w:r>
    </w:p>
    <w:p w14:paraId="79A29D06" w14:textId="77777777" w:rsidR="00055725" w:rsidRPr="00BD16F4" w:rsidRDefault="00055725" w:rsidP="00055725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E6EEAA9" w14:textId="77777777" w:rsidR="00167A3E" w:rsidRPr="00BD16F4" w:rsidRDefault="00167A3E" w:rsidP="00055725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02D3C6C" w14:textId="77777777" w:rsidR="00167A3E" w:rsidRPr="00BD16F4" w:rsidRDefault="00167A3E" w:rsidP="00055725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42B5CBA5" w14:textId="2044F7FA" w:rsidR="00CA1737" w:rsidRPr="00BD16F4" w:rsidRDefault="00B16C8A" w:rsidP="00B16C8A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D1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Il </w:t>
      </w:r>
      <w:proofErr w:type="spellStart"/>
      <w:r w:rsidRPr="00BD16F4">
        <w:rPr>
          <w:rFonts w:ascii="Times New Roman" w:eastAsia="Times New Roman" w:hAnsi="Times New Roman" w:cs="Times New Roman"/>
          <w:sz w:val="24"/>
          <w:szCs w:val="24"/>
          <w:lang w:eastAsia="zh-CN"/>
        </w:rPr>
        <w:t>CdC</w:t>
      </w:r>
      <w:proofErr w:type="spellEnd"/>
      <w:r w:rsidRPr="00BD1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del</w:t>
      </w:r>
      <w:r w:rsidR="006220CA" w:rsidRPr="00BD16F4">
        <w:rPr>
          <w:rFonts w:ascii="Times New Roman" w:eastAsia="Times New Roman" w:hAnsi="Times New Roman" w:cs="Times New Roman"/>
          <w:sz w:val="24"/>
          <w:szCs w:val="24"/>
          <w:lang w:eastAsia="zh-CN"/>
        </w:rPr>
        <w:t>la classe</w:t>
      </w:r>
      <w:r w:rsidRPr="00BD1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220CA" w:rsidRPr="00BD16F4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</w:t>
      </w:r>
      <w:r w:rsidRPr="00BD1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nella seduta del </w:t>
      </w:r>
      <w:r w:rsidR="006220CA" w:rsidRPr="00BD16F4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</w:t>
      </w:r>
      <w:r w:rsidRPr="00BD1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ha </w:t>
      </w:r>
      <w:r w:rsidR="00CA1737" w:rsidRPr="00BD16F4">
        <w:rPr>
          <w:rFonts w:ascii="Times New Roman" w:eastAsia="Times New Roman" w:hAnsi="Times New Roman" w:cs="Times New Roman"/>
          <w:sz w:val="24"/>
          <w:szCs w:val="24"/>
          <w:lang w:eastAsia="zh-CN"/>
        </w:rPr>
        <w:t>deliberato</w:t>
      </w:r>
      <w:r w:rsidR="00BD16F4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14:paraId="15F42EB7" w14:textId="77777777" w:rsidR="00CA1737" w:rsidRPr="00BD16F4" w:rsidRDefault="00CA1737" w:rsidP="00B16C8A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17D3024" w14:textId="77777777" w:rsidR="00CA1737" w:rsidRPr="00BD16F4" w:rsidRDefault="00CA1737" w:rsidP="00B16C8A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CF23C19" w14:textId="5F1FC427" w:rsidR="00B16C8A" w:rsidRPr="00BD16F4" w:rsidRDefault="00CA1737" w:rsidP="00CA1737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D1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la </w:t>
      </w:r>
      <w:r w:rsidRPr="00BD16F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sospensione, con</w:t>
      </w:r>
      <w:r w:rsidR="00BC337D" w:rsidRPr="00BD16F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/senza</w:t>
      </w:r>
      <w:r w:rsidRPr="00BD16F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obbligo di frequenza</w:t>
      </w:r>
      <w:r w:rsidRPr="00BD16F4">
        <w:rPr>
          <w:rFonts w:ascii="Times New Roman" w:eastAsia="Times New Roman" w:hAnsi="Times New Roman" w:cs="Times New Roman"/>
          <w:sz w:val="24"/>
          <w:szCs w:val="24"/>
          <w:lang w:eastAsia="zh-CN"/>
        </w:rPr>
        <w:t>, dell’alunno</w:t>
      </w:r>
    </w:p>
    <w:p w14:paraId="5E86EF7E" w14:textId="799EAC22" w:rsidR="00CA1737" w:rsidRPr="00BD16F4" w:rsidRDefault="00CA1737" w:rsidP="00CA1737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73E7BC0" w14:textId="28A1C42C" w:rsidR="00CA1737" w:rsidRPr="00BD16F4" w:rsidRDefault="00CA1737" w:rsidP="00CA1737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D16F4">
        <w:rPr>
          <w:rFonts w:ascii="Times New Roman" w:eastAsia="Times New Roman" w:hAnsi="Times New Roman" w:cs="Times New Roman"/>
          <w:sz w:val="24"/>
          <w:szCs w:val="24"/>
          <w:lang w:eastAsia="zh-CN"/>
        </w:rPr>
        <w:t>per N. giorni ______ dal ____</w:t>
      </w:r>
      <w:r w:rsidR="00BC337D" w:rsidRPr="00BD16F4">
        <w:rPr>
          <w:rFonts w:ascii="Times New Roman" w:eastAsia="Times New Roman" w:hAnsi="Times New Roman" w:cs="Times New Roman"/>
          <w:sz w:val="24"/>
          <w:szCs w:val="24"/>
          <w:lang w:eastAsia="zh-CN"/>
        </w:rPr>
        <w:t>_____</w:t>
      </w:r>
      <w:r w:rsidRPr="00BD1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al _____</w:t>
      </w:r>
      <w:r w:rsidR="00BC337D" w:rsidRPr="00BD16F4">
        <w:rPr>
          <w:rFonts w:ascii="Times New Roman" w:eastAsia="Times New Roman" w:hAnsi="Times New Roman" w:cs="Times New Roman"/>
          <w:sz w:val="24"/>
          <w:szCs w:val="24"/>
          <w:lang w:eastAsia="zh-CN"/>
        </w:rPr>
        <w:t>____</w:t>
      </w:r>
    </w:p>
    <w:p w14:paraId="108B1C8F" w14:textId="43D35F42" w:rsidR="00CA1737" w:rsidRPr="00BD16F4" w:rsidRDefault="00CA1737" w:rsidP="00CA1737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EFA417E" w14:textId="74E40B41" w:rsidR="00CA1737" w:rsidRPr="00BD16F4" w:rsidRDefault="00CA1737" w:rsidP="00CA1737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B90BC70" w14:textId="2A9A1065" w:rsidR="00CA1737" w:rsidRPr="00BD16F4" w:rsidRDefault="00CA1737" w:rsidP="00CA1737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373C855" w14:textId="3BD95652" w:rsidR="00CA1737" w:rsidRPr="00BD16F4" w:rsidRDefault="00CA1737" w:rsidP="00CA1737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AA6AEA4" w14:textId="5BC90BA1" w:rsidR="00CA1737" w:rsidRPr="00BD16F4" w:rsidRDefault="00CA1737" w:rsidP="00CA1737">
      <w:pPr>
        <w:pStyle w:val="Corpotesto"/>
        <w:spacing w:after="0"/>
        <w:rPr>
          <w:rFonts w:ascii="Times New Roman" w:hAnsi="Times New Roman"/>
          <w:sz w:val="24"/>
          <w:szCs w:val="24"/>
          <w:lang w:val="it-IT"/>
        </w:rPr>
      </w:pPr>
      <w:r w:rsidRPr="00BD16F4">
        <w:rPr>
          <w:rFonts w:ascii="Times New Roman" w:hAnsi="Times New Roman"/>
          <w:sz w:val="24"/>
          <w:szCs w:val="24"/>
        </w:rPr>
        <w:t>Il provvedimento disciplinare sarà annotato sul registro di classe.</w:t>
      </w:r>
    </w:p>
    <w:p w14:paraId="7786B8D8" w14:textId="2ACC0393" w:rsidR="00CA1737" w:rsidRPr="00BD16F4" w:rsidRDefault="00CA1737" w:rsidP="00CA1737">
      <w:pPr>
        <w:pStyle w:val="Corpodeltesto2"/>
        <w:spacing w:after="0" w:line="240" w:lineRule="auto"/>
        <w:rPr>
          <w:rFonts w:ascii="Times New Roman" w:hAnsi="Times New Roman"/>
          <w:sz w:val="24"/>
          <w:szCs w:val="24"/>
        </w:rPr>
      </w:pPr>
      <w:r w:rsidRPr="00BD16F4">
        <w:rPr>
          <w:rFonts w:ascii="Times New Roman" w:hAnsi="Times New Roman"/>
          <w:sz w:val="24"/>
          <w:szCs w:val="24"/>
        </w:rPr>
        <w:t xml:space="preserve">Il provvedimento ha finalità educative ed è comminato </w:t>
      </w:r>
      <w:r w:rsidRPr="00BD16F4">
        <w:rPr>
          <w:rFonts w:ascii="Times New Roman" w:hAnsi="Times New Roman"/>
          <w:sz w:val="24"/>
          <w:szCs w:val="24"/>
          <w:lang w:val="it-IT"/>
        </w:rPr>
        <w:t>con l’obiettivo di</w:t>
      </w:r>
      <w:r w:rsidRPr="00BD16F4">
        <w:rPr>
          <w:rFonts w:ascii="Times New Roman" w:hAnsi="Times New Roman"/>
          <w:sz w:val="24"/>
          <w:szCs w:val="24"/>
        </w:rPr>
        <w:t xml:space="preserve"> rafforzare il senso di responsabilità e consapevolezza </w:t>
      </w:r>
      <w:r w:rsidRPr="00BD16F4">
        <w:rPr>
          <w:rFonts w:ascii="Times New Roman" w:hAnsi="Times New Roman"/>
          <w:sz w:val="24"/>
          <w:szCs w:val="24"/>
          <w:lang w:val="it-IT"/>
        </w:rPr>
        <w:t>dell’alunno</w:t>
      </w:r>
      <w:r w:rsidRPr="00BD16F4">
        <w:rPr>
          <w:rFonts w:ascii="Times New Roman" w:hAnsi="Times New Roman"/>
          <w:sz w:val="24"/>
          <w:szCs w:val="24"/>
        </w:rPr>
        <w:t xml:space="preserve">, </w:t>
      </w:r>
      <w:r w:rsidRPr="00BD16F4">
        <w:rPr>
          <w:rFonts w:ascii="Times New Roman" w:hAnsi="Times New Roman"/>
          <w:sz w:val="24"/>
          <w:szCs w:val="24"/>
          <w:lang w:val="it-IT"/>
        </w:rPr>
        <w:t>che favorisca il</w:t>
      </w:r>
      <w:r w:rsidRPr="00BD16F4">
        <w:rPr>
          <w:rFonts w:ascii="Times New Roman" w:hAnsi="Times New Roman"/>
          <w:sz w:val="24"/>
          <w:szCs w:val="24"/>
        </w:rPr>
        <w:t xml:space="preserve"> ripristino di rapporti corretti all’interno della comunità scolastica.</w:t>
      </w:r>
    </w:p>
    <w:p w14:paraId="066E2C8F" w14:textId="6FB1F5C4" w:rsidR="00CA1737" w:rsidRPr="00BD16F4" w:rsidRDefault="00CA1737" w:rsidP="00CA1737">
      <w:pPr>
        <w:pStyle w:val="Corpodeltesto2"/>
        <w:spacing w:after="0" w:line="240" w:lineRule="auto"/>
        <w:rPr>
          <w:rFonts w:ascii="Times New Roman" w:hAnsi="Times New Roman"/>
          <w:sz w:val="24"/>
          <w:szCs w:val="24"/>
        </w:rPr>
      </w:pPr>
      <w:r w:rsidRPr="00BD16F4">
        <w:rPr>
          <w:rFonts w:ascii="Times New Roman" w:hAnsi="Times New Roman"/>
          <w:sz w:val="24"/>
          <w:szCs w:val="24"/>
        </w:rPr>
        <w:t>Si auspica che questo provvedimento disciplinare, accompagnato dall’azione educativa della Famiglia, possa indurre l’Allievo ad una seria  e costruttiva riflessione.</w:t>
      </w:r>
    </w:p>
    <w:p w14:paraId="4BB0279D" w14:textId="77777777" w:rsidR="00CA1737" w:rsidRPr="00BD16F4" w:rsidRDefault="00CA1737" w:rsidP="00CA1737">
      <w:pPr>
        <w:jc w:val="right"/>
        <w:rPr>
          <w:rFonts w:ascii="Times New Roman" w:hAnsi="Times New Roman"/>
          <w:sz w:val="24"/>
          <w:szCs w:val="24"/>
          <w:lang w:val="x-none"/>
        </w:rPr>
      </w:pPr>
    </w:p>
    <w:p w14:paraId="5F365BB8" w14:textId="43699708" w:rsidR="00B16C8A" w:rsidRPr="00BD16F4" w:rsidRDefault="00B16C8A" w:rsidP="00055725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C0B1FED" w14:textId="77777777" w:rsidR="00CA1737" w:rsidRPr="00BD16F4" w:rsidRDefault="00CA1737" w:rsidP="00BC337D">
      <w:pPr>
        <w:pStyle w:val="Standard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D1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F.to Il Coordinatore di Classe </w:t>
      </w:r>
    </w:p>
    <w:p w14:paraId="44D3EB0B" w14:textId="2950FD67" w:rsidR="00B16C8A" w:rsidRPr="00BD16F4" w:rsidRDefault="00BC337D" w:rsidP="00BC337D">
      <w:pPr>
        <w:pStyle w:val="Standard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D16F4">
        <w:rPr>
          <w:rFonts w:ascii="Times New Roman" w:hAnsi="Times New Roman" w:cs="Times New Roman"/>
          <w:b/>
          <w:sz w:val="24"/>
          <w:szCs w:val="24"/>
        </w:rPr>
        <w:t>______________________________</w:t>
      </w:r>
    </w:p>
    <w:p w14:paraId="76975EDD" w14:textId="06A8F70E" w:rsidR="00B16C8A" w:rsidRPr="00BD16F4" w:rsidRDefault="00B16C8A" w:rsidP="00055725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8D3F633" w14:textId="2698EDFA" w:rsidR="00BC337D" w:rsidRPr="00BD16F4" w:rsidRDefault="00BC337D" w:rsidP="00055725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3EE556E" w14:textId="77777777" w:rsidR="00BC337D" w:rsidRPr="00BD16F4" w:rsidRDefault="00BC337D" w:rsidP="00055725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45D5748" w14:textId="77777777" w:rsidR="00C648BE" w:rsidRPr="00BD16F4" w:rsidRDefault="00C648BE" w:rsidP="00055725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ABFC4E6" w14:textId="56F90AC1" w:rsidR="00CA1737" w:rsidRPr="00BD16F4" w:rsidRDefault="006C7CA6" w:rsidP="00BC337D">
      <w:pPr>
        <w:pStyle w:val="Standard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D16F4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00A03D55" w14:textId="1E5D91A4" w:rsidR="00BC337D" w:rsidRPr="00BD16F4" w:rsidRDefault="00CA1737" w:rsidP="00BC337D">
      <w:pPr>
        <w:pStyle w:val="Standard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D16F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Prof.ssa </w:t>
      </w:r>
      <w:r w:rsidR="006C7CA6" w:rsidRPr="00BD16F4">
        <w:rPr>
          <w:rFonts w:ascii="Times New Roman" w:hAnsi="Times New Roman" w:cs="Times New Roman"/>
          <w:b/>
          <w:bCs/>
          <w:sz w:val="24"/>
          <w:szCs w:val="24"/>
        </w:rPr>
        <w:t xml:space="preserve">Simonetta </w:t>
      </w:r>
      <w:proofErr w:type="spellStart"/>
      <w:r w:rsidR="006C7CA6" w:rsidRPr="00BD16F4">
        <w:rPr>
          <w:rFonts w:ascii="Times New Roman" w:hAnsi="Times New Roman" w:cs="Times New Roman"/>
          <w:b/>
          <w:bCs/>
          <w:sz w:val="24"/>
          <w:szCs w:val="24"/>
        </w:rPr>
        <w:t>Pachella</w:t>
      </w:r>
      <w:proofErr w:type="spellEnd"/>
    </w:p>
    <w:p w14:paraId="56A0B050" w14:textId="3DC9C53B" w:rsidR="006C7CA6" w:rsidRPr="00BD16F4" w:rsidRDefault="006C7CA6" w:rsidP="00BC337D">
      <w:pPr>
        <w:pStyle w:val="Standard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D16F4">
        <w:rPr>
          <w:rFonts w:ascii="Times New Roman" w:hAnsi="Times New Roman" w:cs="Times New Roman"/>
          <w:sz w:val="16"/>
          <w:szCs w:val="16"/>
        </w:rPr>
        <w:t xml:space="preserve">(firma autografa sostituita a </w:t>
      </w:r>
      <w:proofErr w:type="gramStart"/>
      <w:r w:rsidR="00CA1737" w:rsidRPr="00BD16F4">
        <w:rPr>
          <w:rFonts w:ascii="Times New Roman" w:hAnsi="Times New Roman" w:cs="Times New Roman"/>
          <w:sz w:val="16"/>
          <w:szCs w:val="16"/>
        </w:rPr>
        <w:t xml:space="preserve">mezzo </w:t>
      </w:r>
      <w:r w:rsidRPr="00BD16F4">
        <w:rPr>
          <w:rFonts w:ascii="Times New Roman" w:hAnsi="Times New Roman" w:cs="Times New Roman"/>
          <w:sz w:val="16"/>
          <w:szCs w:val="16"/>
        </w:rPr>
        <w:t xml:space="preserve"> stampa</w:t>
      </w:r>
      <w:proofErr w:type="gramEnd"/>
      <w:r w:rsidRPr="00BD16F4">
        <w:rPr>
          <w:rFonts w:ascii="Times New Roman" w:hAnsi="Times New Roman" w:cs="Times New Roman"/>
          <w:sz w:val="16"/>
          <w:szCs w:val="16"/>
        </w:rPr>
        <w:t xml:space="preserve"> ex art. 3 co.2, D. lgs. 39/93)</w:t>
      </w:r>
    </w:p>
    <w:p w14:paraId="1C143A09" w14:textId="79502CFB" w:rsidR="00B60CE1" w:rsidRPr="006C7CA6" w:rsidRDefault="00B60CE1" w:rsidP="006C7CA6">
      <w:pPr>
        <w:pStyle w:val="Standard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60CE1" w:rsidRPr="006C7CA6" w:rsidSect="00CB1D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8FF17" w14:textId="77777777" w:rsidR="00220A10" w:rsidRDefault="00220A10" w:rsidP="00B16C8A">
      <w:pPr>
        <w:spacing w:after="0" w:line="240" w:lineRule="auto"/>
      </w:pPr>
      <w:r>
        <w:separator/>
      </w:r>
    </w:p>
  </w:endnote>
  <w:endnote w:type="continuationSeparator" w:id="0">
    <w:p w14:paraId="6AFEDC41" w14:textId="77777777" w:rsidR="00220A10" w:rsidRDefault="00220A10" w:rsidP="00B16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203" w:usb1="288F0000" w:usb2="00000016" w:usb3="00000000" w:csb0="00040001" w:csb1="00000000"/>
  </w:font>
  <w:font w:name="F">
    <w:altName w:val="Times New Roman"/>
    <w:panose1 w:val="020B0604020202020204"/>
    <w:charset w:val="00"/>
    <w:family w:val="auto"/>
    <w:pitch w:val="variable"/>
  </w:font>
  <w:font w:name="Times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DB7E9" w14:textId="77777777" w:rsidR="00220A10" w:rsidRDefault="00220A10" w:rsidP="00B16C8A">
      <w:pPr>
        <w:spacing w:after="0" w:line="240" w:lineRule="auto"/>
      </w:pPr>
      <w:r>
        <w:separator/>
      </w:r>
    </w:p>
  </w:footnote>
  <w:footnote w:type="continuationSeparator" w:id="0">
    <w:p w14:paraId="2044700F" w14:textId="77777777" w:rsidR="00220A10" w:rsidRDefault="00220A10" w:rsidP="00B16C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112AC"/>
    <w:multiLevelType w:val="hybridMultilevel"/>
    <w:tmpl w:val="F984E7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6388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5725"/>
    <w:rsid w:val="00005B10"/>
    <w:rsid w:val="00055725"/>
    <w:rsid w:val="000640E9"/>
    <w:rsid w:val="000804C9"/>
    <w:rsid w:val="00083B1E"/>
    <w:rsid w:val="00085BBC"/>
    <w:rsid w:val="000F5FF8"/>
    <w:rsid w:val="00167A3E"/>
    <w:rsid w:val="00191348"/>
    <w:rsid w:val="001F41DE"/>
    <w:rsid w:val="00220A10"/>
    <w:rsid w:val="002B20DA"/>
    <w:rsid w:val="002C6CFA"/>
    <w:rsid w:val="002F78BE"/>
    <w:rsid w:val="0040240F"/>
    <w:rsid w:val="004B4D8A"/>
    <w:rsid w:val="00530DF3"/>
    <w:rsid w:val="005352FD"/>
    <w:rsid w:val="006059FD"/>
    <w:rsid w:val="006220CA"/>
    <w:rsid w:val="006C7CA6"/>
    <w:rsid w:val="00705535"/>
    <w:rsid w:val="00734A0F"/>
    <w:rsid w:val="00757215"/>
    <w:rsid w:val="00776F29"/>
    <w:rsid w:val="007E7B0B"/>
    <w:rsid w:val="00867C44"/>
    <w:rsid w:val="008F4CEE"/>
    <w:rsid w:val="00940D56"/>
    <w:rsid w:val="0096194A"/>
    <w:rsid w:val="00962CFC"/>
    <w:rsid w:val="00973D1C"/>
    <w:rsid w:val="009D7CB7"/>
    <w:rsid w:val="00B16C8A"/>
    <w:rsid w:val="00B20421"/>
    <w:rsid w:val="00B46A46"/>
    <w:rsid w:val="00B60CE1"/>
    <w:rsid w:val="00BA46D4"/>
    <w:rsid w:val="00BC337D"/>
    <w:rsid w:val="00BD16F4"/>
    <w:rsid w:val="00BF02F5"/>
    <w:rsid w:val="00C11DD2"/>
    <w:rsid w:val="00C25433"/>
    <w:rsid w:val="00C5693D"/>
    <w:rsid w:val="00C648BE"/>
    <w:rsid w:val="00CA1737"/>
    <w:rsid w:val="00CB1DCF"/>
    <w:rsid w:val="00CC73B4"/>
    <w:rsid w:val="00D13E6F"/>
    <w:rsid w:val="00D43498"/>
    <w:rsid w:val="00E16DD7"/>
    <w:rsid w:val="00EA504C"/>
    <w:rsid w:val="00EE4FD1"/>
    <w:rsid w:val="00F550C3"/>
    <w:rsid w:val="00F73A0E"/>
    <w:rsid w:val="00FF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A9B57"/>
  <w15:docId w15:val="{D4FA37AE-AAC9-F944-867F-F724249E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1DCF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0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0CE1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055725"/>
    <w:pPr>
      <w:suppressAutoHyphens/>
      <w:autoSpaceDN w:val="0"/>
      <w:spacing w:after="160" w:line="259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B16C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6C8A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16C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6C8A"/>
    <w:rPr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nhideWhenUsed/>
    <w:rsid w:val="00CA1737"/>
    <w:pPr>
      <w:spacing w:before="120" w:after="120" w:line="360" w:lineRule="auto"/>
      <w:jc w:val="both"/>
    </w:pPr>
    <w:rPr>
      <w:lang w:val="x-none"/>
    </w:rPr>
  </w:style>
  <w:style w:type="character" w:customStyle="1" w:styleId="CorpotestoCarattere">
    <w:name w:val="Corpo testo Carattere"/>
    <w:basedOn w:val="Carpredefinitoparagrafo"/>
    <w:link w:val="Corpotesto"/>
    <w:rsid w:val="00CA1737"/>
    <w:rPr>
      <w:sz w:val="22"/>
      <w:szCs w:val="22"/>
      <w:lang w:val="x-none" w:eastAsia="en-US"/>
    </w:rPr>
  </w:style>
  <w:style w:type="paragraph" w:styleId="Corpodeltesto2">
    <w:name w:val="Body Text 2"/>
    <w:basedOn w:val="Normale"/>
    <w:link w:val="Corpodeltesto2Carattere"/>
    <w:unhideWhenUsed/>
    <w:rsid w:val="00CA1737"/>
    <w:pPr>
      <w:spacing w:before="120" w:after="120" w:line="480" w:lineRule="auto"/>
      <w:jc w:val="both"/>
    </w:pPr>
    <w:rPr>
      <w:lang w:val="x-none"/>
    </w:rPr>
  </w:style>
  <w:style w:type="character" w:customStyle="1" w:styleId="Corpodeltesto2Carattere">
    <w:name w:val="Corpo del testo 2 Carattere"/>
    <w:basedOn w:val="Carpredefinitoparagrafo"/>
    <w:link w:val="Corpodeltesto2"/>
    <w:rsid w:val="00CA1737"/>
    <w:rPr>
      <w:sz w:val="22"/>
      <w:szCs w:val="22"/>
      <w:lang w:val="x-none" w:eastAsia="en-US"/>
    </w:rPr>
  </w:style>
  <w:style w:type="character" w:styleId="Collegamentoipertestuale">
    <w:name w:val="Hyperlink"/>
    <w:rsid w:val="002B20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orio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%20%20vtis00800r@pec.istruzione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vtis00800r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cfantappi&#232;\Desktop\Carta%20Intestata%20Febbraio%202020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C:\Users\icfantappiè\Desktop\Carta Intestata Febbraio 2020.dot</Template>
  <TotalTime>4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icfantappiè</dc:creator>
  <cp:lastModifiedBy>Microsoft Office User</cp:lastModifiedBy>
  <cp:revision>5</cp:revision>
  <dcterms:created xsi:type="dcterms:W3CDTF">2021-10-06T20:05:00Z</dcterms:created>
  <dcterms:modified xsi:type="dcterms:W3CDTF">2023-09-22T06:40:00Z</dcterms:modified>
</cp:coreProperties>
</file>