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930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325F41" w:rsidRPr="00CB067A" w14:paraId="0567D192" w14:textId="77777777" w:rsidTr="00B67A67">
        <w:trPr>
          <w:trHeight w:val="1125"/>
        </w:trPr>
        <w:tc>
          <w:tcPr>
            <w:tcW w:w="2445" w:type="dxa"/>
            <w:tcMar>
              <w:left w:w="0" w:type="dxa"/>
              <w:right w:w="0" w:type="dxa"/>
            </w:tcMar>
            <w:vAlign w:val="center"/>
          </w:tcPr>
          <w:p w14:paraId="7EA923DB" w14:textId="77777777" w:rsidR="00325F41" w:rsidRPr="00CB067A" w:rsidRDefault="00BC31AF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ind w:right="-301"/>
              <w:jc w:val="center"/>
              <w:rPr>
                <w:rFonts w:cs="Calibri"/>
                <w:b/>
                <w:i/>
                <w:noProof/>
              </w:rPr>
            </w:pPr>
            <w:r w:rsidRPr="00CB067A">
              <w:rPr>
                <w:rFonts w:cs="Calibri"/>
                <w:noProof/>
              </w:rPr>
              <w:pict w14:anchorId="4AB3A0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4" o:spid="_x0000_i1027" type="#_x0000_t75" alt="Descrizione: unione%20europea_new.jpg" style="width:50.8pt;height:44.35pt;visibility:visible;mso-width-percent:0;mso-height-percent:0;mso-width-percent:0;mso-height-percent:0">
                  <v:imagedata r:id="rId7" o:title=" unione%20europea_new"/>
                </v:shape>
              </w:pict>
            </w:r>
          </w:p>
        </w:tc>
        <w:tc>
          <w:tcPr>
            <w:tcW w:w="4076" w:type="dxa"/>
            <w:vAlign w:val="center"/>
          </w:tcPr>
          <w:p w14:paraId="39D18038" w14:textId="77777777" w:rsidR="00325F41" w:rsidRPr="00CB067A" w:rsidRDefault="00325F41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cs="Calibri"/>
                <w:b/>
                <w:i/>
                <w:noProof/>
                <w:sz w:val="16"/>
                <w:szCs w:val="16"/>
              </w:rPr>
            </w:pPr>
          </w:p>
          <w:p w14:paraId="3530C155" w14:textId="77777777" w:rsidR="00325F41" w:rsidRPr="00CB067A" w:rsidRDefault="00BC31AF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ind w:left="-38" w:right="139"/>
              <w:jc w:val="center"/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</w:pPr>
            <w:r w:rsidRPr="00CB067A">
              <w:rPr>
                <w:rFonts w:cs="Calibri"/>
                <w:b/>
                <w:i/>
                <w:noProof/>
                <w:sz w:val="16"/>
                <w:szCs w:val="16"/>
              </w:rPr>
              <w:pict w14:anchorId="77A05A87">
                <v:shape id="Immagine 2" o:spid="_x0000_i1026" type="#_x0000_t75" alt="Immagine che contiene emblema&#10;&#10;Descrizione generata automaticamente" style="width:46.3pt;height:45.65pt;visibility:visible;mso-width-percent:0;mso-height-percent:0;mso-width-percent:0;mso-height-percent:0">
                  <v:imagedata r:id="rId8" o:title=""/>
                </v:shape>
              </w:pict>
            </w:r>
          </w:p>
          <w:p w14:paraId="2A759D51" w14:textId="77777777" w:rsidR="00325F41" w:rsidRPr="00CB067A" w:rsidRDefault="00325F41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</w:pPr>
            <w:r w:rsidRPr="00CB067A"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  <w:t>Ministero dell’Istruzione</w:t>
            </w:r>
            <w:r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  <w:t xml:space="preserve"> e del Merito</w:t>
            </w:r>
          </w:p>
          <w:p w14:paraId="7D20F22E" w14:textId="77777777" w:rsidR="00325F41" w:rsidRPr="00CB067A" w:rsidRDefault="00325F41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cs="Calibri"/>
                <w:b/>
                <w:i/>
                <w:noProof/>
                <w:sz w:val="16"/>
                <w:szCs w:val="16"/>
              </w:rPr>
            </w:pPr>
            <w:r w:rsidRPr="00CB067A"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  <w:t xml:space="preserve">Ufficio </w:t>
            </w:r>
            <w:r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  <w:t>S</w:t>
            </w:r>
            <w:r w:rsidRPr="00CB067A"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  <w:t xml:space="preserve">colastico </w:t>
            </w:r>
            <w:r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  <w:t>R</w:t>
            </w:r>
            <w:r w:rsidRPr="00CB067A"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  <w:t>egionale per il Lazio</w:t>
            </w:r>
          </w:p>
        </w:tc>
        <w:tc>
          <w:tcPr>
            <w:tcW w:w="3685" w:type="dxa"/>
            <w:tcMar>
              <w:left w:w="0" w:type="dxa"/>
              <w:right w:w="0" w:type="dxa"/>
            </w:tcMar>
            <w:vAlign w:val="center"/>
          </w:tcPr>
          <w:p w14:paraId="73F7D308" w14:textId="77777777" w:rsidR="00325F41" w:rsidRPr="00CB067A" w:rsidRDefault="00BC31AF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cs="Calibri"/>
                <w:b/>
                <w:i/>
                <w:noProof/>
              </w:rPr>
            </w:pPr>
            <w:r w:rsidRPr="00CB067A">
              <w:rPr>
                <w:rFonts w:cs="Calibri"/>
                <w:b/>
                <w:i/>
                <w:noProof/>
              </w:rPr>
              <w:pict w14:anchorId="59D060CE">
                <v:shape id="Immagine 3" o:spid="_x0000_i1025" type="#_x0000_t75" alt="logo regione lazio" style="width:40.5pt;height:40.5pt;visibility:visible;mso-width-percent:0;mso-height-percent:0;mso-width-percent:0;mso-height-percent:0">
                  <v:imagedata r:id="rId9" o:title="logo regione lazio"/>
                </v:shape>
              </w:pict>
            </w:r>
          </w:p>
        </w:tc>
      </w:tr>
      <w:tr w:rsidR="00325F41" w:rsidRPr="00B77D92" w14:paraId="79CD0E89" w14:textId="77777777" w:rsidTr="00B67A67">
        <w:tc>
          <w:tcPr>
            <w:tcW w:w="10206" w:type="dxa"/>
            <w:gridSpan w:val="3"/>
            <w:tcBorders>
              <w:bottom w:val="single" w:sz="4" w:space="0" w:color="auto"/>
            </w:tcBorders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325F41" w:rsidRPr="00CB067A" w14:paraId="540B0BC5" w14:textId="77777777" w:rsidTr="00B67A67">
              <w:tc>
                <w:tcPr>
                  <w:tcW w:w="2374" w:type="dxa"/>
                  <w:shd w:val="clear" w:color="auto" w:fill="auto"/>
                </w:tcPr>
                <w:p w14:paraId="7ADF84A9" w14:textId="77777777" w:rsidR="00325F41" w:rsidRPr="00CB067A" w:rsidRDefault="00325F41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>LICEO ARTISTICO STATALE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6BF13131" w14:textId="77777777" w:rsidR="00325F41" w:rsidRPr="00CB067A" w:rsidRDefault="00325F41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ISTITUTO STATALE DI ISTRUZIONE SUPERIORE “F. ORIOLI”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1EF910ED" w14:textId="77777777" w:rsidR="00325F41" w:rsidRPr="00CB067A" w:rsidRDefault="00325F41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ISTITUTO PROFESSIONALE STATALE</w:t>
                  </w:r>
                </w:p>
              </w:tc>
            </w:tr>
            <w:tr w:rsidR="00325F41" w:rsidRPr="00CB067A" w14:paraId="2470BF60" w14:textId="77777777" w:rsidTr="00B67A67">
              <w:tc>
                <w:tcPr>
                  <w:tcW w:w="2374" w:type="dxa"/>
                  <w:shd w:val="clear" w:color="auto" w:fill="auto"/>
                </w:tcPr>
                <w:p w14:paraId="46CF5CD5" w14:textId="77777777" w:rsidR="00325F41" w:rsidRPr="00CB067A" w:rsidRDefault="00325F41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1C29302C" w14:textId="77777777" w:rsidR="00325F41" w:rsidRPr="00CB067A" w:rsidRDefault="00325F41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7329C4D3" w14:textId="77777777" w:rsidR="00325F41" w:rsidRPr="00CB067A" w:rsidRDefault="00325F41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Sede staccata: Via </w:t>
                  </w:r>
                  <w:r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>Bianchini</w:t>
                  </w: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, </w:t>
                  </w:r>
                  <w:r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15 – 01100 </w:t>
                  </w:r>
                  <w:r w:rsidRPr="00B77D92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VITERBO</w:t>
                  </w:r>
                </w:p>
              </w:tc>
            </w:tr>
            <w:tr w:rsidR="00325F41" w:rsidRPr="00CB067A" w14:paraId="5E1824C1" w14:textId="77777777" w:rsidTr="00B67A67">
              <w:tc>
                <w:tcPr>
                  <w:tcW w:w="2374" w:type="dxa"/>
                  <w:shd w:val="clear" w:color="auto" w:fill="auto"/>
                </w:tcPr>
                <w:p w14:paraId="146A8EEF" w14:textId="77777777" w:rsidR="00325F41" w:rsidRPr="00CB067A" w:rsidRDefault="00325F41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56FA1E1F" w14:textId="77777777" w:rsidR="00325F41" w:rsidRPr="00CB067A" w:rsidRDefault="00325F41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5462670C" w14:textId="77777777" w:rsidR="00325F41" w:rsidRPr="00CB067A" w:rsidRDefault="00325F41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>Sede staccata:</w:t>
                  </w:r>
                  <w:r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P.zza Indipendenza - </w:t>
                  </w:r>
                  <w:r w:rsidRPr="00B77D92">
                    <w:rPr>
                      <w:rFonts w:cs="Calibri"/>
                      <w:i/>
                      <w:noProof/>
                      <w:color w:val="000000"/>
                      <w:sz w:val="16"/>
                      <w:szCs w:val="16"/>
                    </w:rPr>
                    <w:t>01017 TUSCANIA</w:t>
                  </w:r>
                </w:p>
              </w:tc>
            </w:tr>
            <w:tr w:rsidR="00325F41" w:rsidRPr="00CB067A" w14:paraId="6AC171A4" w14:textId="77777777" w:rsidTr="00B67A67">
              <w:tc>
                <w:tcPr>
                  <w:tcW w:w="2374" w:type="dxa"/>
                  <w:shd w:val="clear" w:color="auto" w:fill="auto"/>
                </w:tcPr>
                <w:p w14:paraId="5F46E172" w14:textId="77777777" w:rsidR="00325F41" w:rsidRPr="00B77D92" w:rsidRDefault="00325F41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147" w:type="dxa"/>
                  <w:shd w:val="clear" w:color="auto" w:fill="auto"/>
                </w:tcPr>
                <w:p w14:paraId="3D43AA61" w14:textId="77777777" w:rsidR="00325F41" w:rsidRPr="00CB067A" w:rsidRDefault="00325F41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rPr>
                      <w:rFonts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</w:pPr>
                  <w:r w:rsidRPr="00B77D92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         </w:t>
                  </w: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Cod. mecc. VTIS00800R</w:t>
                  </w:r>
                  <w:r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 xml:space="preserve">        -   </w:t>
                  </w:r>
                  <w:r w:rsidRPr="00B77D92">
                    <w:rPr>
                      <w:rFonts w:cs="Arial"/>
                      <w:i/>
                      <w:noProof/>
                      <w:color w:val="333333"/>
                      <w:sz w:val="16"/>
                      <w:szCs w:val="16"/>
                      <w:lang w:val="en-US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67EC2E84" w14:textId="77777777" w:rsidR="00325F41" w:rsidRPr="00CB067A" w:rsidRDefault="00325F41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1A318BCE" w14:textId="77777777" w:rsidR="00325F41" w:rsidRPr="00B77D92" w:rsidRDefault="00325F41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left" w:pos="5760"/>
                <w:tab w:val="right" w:pos="9638"/>
              </w:tabs>
              <w:jc w:val="center"/>
              <w:rPr>
                <w:rFonts w:cs="Calibri"/>
                <w:i/>
                <w:noProof/>
                <w:sz w:val="16"/>
                <w:szCs w:val="16"/>
                <w:lang w:val="en-US"/>
              </w:rPr>
            </w:pPr>
            <w:r w:rsidRPr="00CB067A"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>Tel: 0761/251194/96</w:t>
            </w:r>
            <w:r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    </w:t>
            </w:r>
            <w:r w:rsidRPr="00CB067A"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      </w:t>
            </w:r>
            <w:r w:rsidRPr="00CB067A"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Email:  </w:t>
            </w:r>
            <w:hyperlink r:id="rId10" w:history="1">
              <w:r w:rsidRPr="00CB067A">
                <w:rPr>
                  <w:rFonts w:cs="Times"/>
                  <w:i/>
                  <w:noProof/>
                  <w:color w:val="0000FF"/>
                  <w:sz w:val="16"/>
                  <w:szCs w:val="16"/>
                  <w:u w:val="single"/>
                  <w:lang w:val="en-US"/>
                </w:rPr>
                <w:t>vtis00800r@istruzione.it</w:t>
              </w:r>
            </w:hyperlink>
            <w:r w:rsidRPr="00CB067A">
              <w:rPr>
                <w:rFonts w:cs="Times"/>
                <w:i/>
                <w:noProof/>
                <w:sz w:val="16"/>
                <w:szCs w:val="16"/>
                <w:lang w:val="en-US"/>
              </w:rPr>
              <w:t xml:space="preserve">  -</w:t>
            </w:r>
            <w:hyperlink r:id="rId11" w:history="1">
              <w:r w:rsidRPr="00CB067A">
                <w:rPr>
                  <w:rFonts w:cs="Times"/>
                  <w:i/>
                  <w:noProof/>
                  <w:color w:val="0000FF"/>
                  <w:sz w:val="16"/>
                  <w:szCs w:val="16"/>
                  <w:u w:val="single"/>
                  <w:lang w:val="en-US"/>
                </w:rPr>
                <w:t xml:space="preserve">  vtis00800r@pec.istruzione.it</w:t>
              </w:r>
            </w:hyperlink>
            <w:r w:rsidRPr="00CB067A"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-  website: </w:t>
            </w:r>
            <w:hyperlink r:id="rId12" w:history="1">
              <w:r w:rsidRPr="00D30269">
                <w:rPr>
                  <w:rStyle w:val="Collegamentoipertestuale"/>
                  <w:rFonts w:cs="Times"/>
                  <w:i/>
                  <w:noProof/>
                  <w:lang w:val="en-US"/>
                </w:rPr>
                <w:t>www.orioli.edu.it</w:t>
              </w:r>
            </w:hyperlink>
            <w:r w:rsidRPr="00CB067A">
              <w:rPr>
                <w:rFonts w:cs="Calibri"/>
                <w:i/>
                <w:noProof/>
                <w:color w:val="333333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304C0E42" w14:textId="77777777" w:rsidR="00776F29" w:rsidRPr="006F694E" w:rsidRDefault="00776F29" w:rsidP="00776F29">
      <w:pPr>
        <w:spacing w:after="179" w:line="240" w:lineRule="auto"/>
        <w:ind w:right="83"/>
        <w:jc w:val="right"/>
      </w:pPr>
      <w:r w:rsidRPr="00876305">
        <w:rPr>
          <w:sz w:val="2"/>
          <w:lang w:val="en-US"/>
        </w:rPr>
        <w:t xml:space="preserve"> </w:t>
      </w:r>
      <w:r w:rsidRPr="006F694E">
        <w:rPr>
          <w:sz w:val="2"/>
        </w:rPr>
        <w:t>/</w:t>
      </w:r>
      <w:r>
        <w:rPr>
          <w:sz w:val="2"/>
        </w:rPr>
        <w:t>C-</w:t>
      </w:r>
    </w:p>
    <w:p w14:paraId="1FB3F554" w14:textId="490AB055" w:rsidR="008D7796" w:rsidRPr="00820841" w:rsidRDefault="00055725" w:rsidP="008D7796">
      <w:pPr>
        <w:pStyle w:val="Standard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>Ai genitori/tutore dell’alunno/a</w:t>
      </w:r>
      <w:r w:rsidR="00B16C8A"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14:paraId="78DC7BFD" w14:textId="02B3FC95" w:rsidR="00167A3E" w:rsidRPr="00325F41" w:rsidRDefault="008D7796" w:rsidP="00325F41">
      <w:pPr>
        <w:pStyle w:val="Standard"/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</w:t>
      </w:r>
    </w:p>
    <w:p w14:paraId="223DB3A3" w14:textId="77777777" w:rsidR="00B16C8A" w:rsidRPr="00820841" w:rsidRDefault="00B16C8A" w:rsidP="00055725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D8D87E1" w14:textId="4EDB7052" w:rsidR="00055725" w:rsidRPr="00820841" w:rsidRDefault="00055725" w:rsidP="00055725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8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Oggetto: Consigli di Classe </w:t>
      </w:r>
      <w:r w:rsidR="00DE027E" w:rsidRPr="008208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Mese - Anno</w:t>
      </w:r>
    </w:p>
    <w:p w14:paraId="79A29D06" w14:textId="77777777" w:rsidR="00055725" w:rsidRPr="00820841" w:rsidRDefault="00055725" w:rsidP="00055725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E6EEAA9" w14:textId="77777777" w:rsidR="00167A3E" w:rsidRPr="00820841" w:rsidRDefault="00167A3E" w:rsidP="0005572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2D3C6C" w14:textId="77777777" w:rsidR="00167A3E" w:rsidRPr="00820841" w:rsidRDefault="00167A3E" w:rsidP="0005572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519C281" w14:textId="0ADE9847" w:rsidR="00055725" w:rsidRPr="00820841" w:rsidRDefault="00B16C8A" w:rsidP="00B16C8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Il </w:t>
      </w:r>
      <w:proofErr w:type="spellStart"/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>CdC</w:t>
      </w:r>
      <w:proofErr w:type="spellEnd"/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del</w:t>
      </w:r>
      <w:r w:rsidR="006220CA"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>la classe</w:t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220CA"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</w:t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nella seduta del </w:t>
      </w:r>
      <w:r w:rsidR="006220CA"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</w:t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ha esaminato la situazione di</w:t>
      </w:r>
      <w:r w:rsidR="006220CA"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__________________</w:t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>, rilevando le seguenti problematiche:</w:t>
      </w:r>
    </w:p>
    <w:p w14:paraId="1884987D" w14:textId="5C0A2659" w:rsidR="006220CA" w:rsidRPr="00820841" w:rsidRDefault="008D7796" w:rsidP="00B16C8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>(Cancellare voce non attinente)</w:t>
      </w:r>
    </w:p>
    <w:p w14:paraId="6CF23C19" w14:textId="23F8854B" w:rsidR="00B16C8A" w:rsidRPr="00820841" w:rsidRDefault="00B16C8A" w:rsidP="00B16C8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67FA454" w14:textId="77777777" w:rsidR="008D7796" w:rsidRPr="00820841" w:rsidRDefault="008D7796" w:rsidP="00B16C8A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01E4B9E" w14:textId="0C6E1747" w:rsidR="00B16C8A" w:rsidRPr="00820841" w:rsidRDefault="00B16C8A" w:rsidP="00B16C8A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208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RENDIMENTO SCOLASTICO</w:t>
      </w:r>
    </w:p>
    <w:p w14:paraId="4C05CA08" w14:textId="07A8E061" w:rsidR="00B16C8A" w:rsidRPr="00820841" w:rsidRDefault="00055725" w:rsidP="00B16C8A">
      <w:pPr>
        <w:pStyle w:val="Standard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>scarsa/nulla partecipazione dello studente alle attività proposte (</w:t>
      </w:r>
      <w:r w:rsidR="00B46A46" w:rsidRPr="0082084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lezioni, </w:t>
      </w:r>
      <w:r w:rsidR="00B16C8A" w:rsidRPr="0082084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rispetto delle consegne</w:t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</w:p>
    <w:p w14:paraId="177E26CF" w14:textId="123712D4" w:rsidR="00B16C8A" w:rsidRPr="00820841" w:rsidRDefault="00B16C8A" w:rsidP="00B16C8A">
      <w:pPr>
        <w:pStyle w:val="Standard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>profitto insufficiente in numerose discipline</w:t>
      </w:r>
    </w:p>
    <w:p w14:paraId="18477E72" w14:textId="207F3AF7" w:rsidR="00167A3E" w:rsidRPr="00820841" w:rsidRDefault="00055725" w:rsidP="00167A3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09CA9C02" w14:textId="77777777" w:rsidR="00167A3E" w:rsidRPr="00820841" w:rsidRDefault="00167A3E" w:rsidP="00167A3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CCF9BDE" w14:textId="77777777" w:rsidR="00055725" w:rsidRPr="00820841" w:rsidRDefault="00055725" w:rsidP="00167A3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208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ASSENZE</w:t>
      </w:r>
    </w:p>
    <w:p w14:paraId="7DDAF989" w14:textId="34212884" w:rsidR="00055725" w:rsidRPr="00820841" w:rsidRDefault="00B16C8A" w:rsidP="00B16C8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>L’alunno ha fatto registrare un elevato numero di assenze, che potrebbero inficiare la validità dell’anno scolastico.</w:t>
      </w:r>
    </w:p>
    <w:p w14:paraId="2A0BC2D4" w14:textId="203E02D4" w:rsidR="00B16C8A" w:rsidRPr="00820841" w:rsidRDefault="00B16C8A" w:rsidP="00B16C8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5FF4142" w14:textId="19D02ACC" w:rsidR="00B16C8A" w:rsidRPr="00820841" w:rsidRDefault="00B16C8A" w:rsidP="00B16C8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2068662" w14:textId="77777777" w:rsidR="008D7796" w:rsidRPr="00820841" w:rsidRDefault="008D7796" w:rsidP="00B16C8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FB16ADC" w14:textId="37F034F4" w:rsidR="00055725" w:rsidRPr="00820841" w:rsidRDefault="00B16C8A" w:rsidP="00B16C8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Per quanto sopra esposto, si invitano i signori genitori non solo ad un intervento educativo, richiamando il proprio figlio ad un atteggiamento più consapevole e responsabile, ma anche a prendere contatto con gli insegnanti durante le ore di ricevimento e/o il coordinatore, </w:t>
      </w:r>
      <w:r w:rsidR="006220CA"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>il Prof. _______________________</w:t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>, per un colloquio informativ</w:t>
      </w:r>
      <w:r w:rsidR="006059FD"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>o.</w:t>
      </w:r>
    </w:p>
    <w:p w14:paraId="6AE74B53" w14:textId="4641A3D1" w:rsidR="00B16C8A" w:rsidRPr="00820841" w:rsidRDefault="00B16C8A" w:rsidP="00055725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6975EDD" w14:textId="281F44B7" w:rsidR="00B16C8A" w:rsidRPr="00820841" w:rsidRDefault="00B16C8A" w:rsidP="00055725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45D5748" w14:textId="312B2225" w:rsidR="00C648BE" w:rsidRPr="00820841" w:rsidRDefault="008D7796" w:rsidP="00055725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F.to Il Coordinatore di Classe</w:t>
      </w:r>
    </w:p>
    <w:p w14:paraId="5EC9A701" w14:textId="793814EA" w:rsidR="008D7796" w:rsidRPr="00820841" w:rsidRDefault="008D7796" w:rsidP="00055725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2084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________________________</w:t>
      </w:r>
    </w:p>
    <w:p w14:paraId="4BEA4B6F" w14:textId="77777777" w:rsidR="00C648BE" w:rsidRPr="00820841" w:rsidRDefault="00C648BE" w:rsidP="00055725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BD2BB7" w14:textId="77777777" w:rsidR="008D7796" w:rsidRPr="00820841" w:rsidRDefault="008D7796" w:rsidP="006C7CA6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A1834D" w14:textId="77777777" w:rsidR="008D7796" w:rsidRPr="00820841" w:rsidRDefault="008D7796" w:rsidP="006C7CA6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CB3D68" w14:textId="77777777" w:rsidR="008D7796" w:rsidRPr="00820841" w:rsidRDefault="006C7CA6" w:rsidP="008D7796">
      <w:pPr>
        <w:pStyle w:val="Standar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0841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765CB8D6" w14:textId="2B7B926B" w:rsidR="006C7CA6" w:rsidRPr="00820841" w:rsidRDefault="006C7CA6" w:rsidP="008D7796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20841">
        <w:rPr>
          <w:rFonts w:ascii="Times New Roman" w:hAnsi="Times New Roman" w:cs="Times New Roman"/>
          <w:b/>
          <w:sz w:val="24"/>
          <w:szCs w:val="24"/>
        </w:rPr>
        <w:t xml:space="preserve">Prof.ssa Simonetta </w:t>
      </w:r>
      <w:proofErr w:type="spellStart"/>
      <w:r w:rsidRPr="00820841">
        <w:rPr>
          <w:rFonts w:ascii="Times New Roman" w:hAnsi="Times New Roman" w:cs="Times New Roman"/>
          <w:b/>
          <w:sz w:val="24"/>
          <w:szCs w:val="24"/>
        </w:rPr>
        <w:t>Pachella</w:t>
      </w:r>
      <w:proofErr w:type="spellEnd"/>
    </w:p>
    <w:p w14:paraId="56A0B050" w14:textId="08FF4AF1" w:rsidR="006C7CA6" w:rsidRPr="00820841" w:rsidRDefault="008D7796" w:rsidP="008D779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20841">
        <w:rPr>
          <w:rFonts w:ascii="Times New Roman" w:hAnsi="Times New Roman" w:cs="Times New Roman"/>
          <w:sz w:val="20"/>
          <w:szCs w:val="20"/>
        </w:rPr>
        <w:t xml:space="preserve"> </w:t>
      </w:r>
      <w:r w:rsidR="006C7CA6" w:rsidRPr="00820841">
        <w:rPr>
          <w:rFonts w:ascii="Times New Roman" w:hAnsi="Times New Roman" w:cs="Times New Roman"/>
          <w:sz w:val="20"/>
          <w:szCs w:val="20"/>
        </w:rPr>
        <w:t>(firma autografa sostituita a mezzo stampa ex art. 3 co.2, D. lgs. 39/93)</w:t>
      </w:r>
    </w:p>
    <w:p w14:paraId="1C143A09" w14:textId="44EABB58" w:rsidR="00B60CE1" w:rsidRPr="006C7CA6" w:rsidRDefault="00B60CE1" w:rsidP="006C7CA6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60CE1" w:rsidRPr="006C7CA6" w:rsidSect="00CB1D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0DEC6" w14:textId="77777777" w:rsidR="00BC31AF" w:rsidRDefault="00BC31AF" w:rsidP="00B16C8A">
      <w:pPr>
        <w:spacing w:after="0" w:line="240" w:lineRule="auto"/>
      </w:pPr>
      <w:r>
        <w:separator/>
      </w:r>
    </w:p>
  </w:endnote>
  <w:endnote w:type="continuationSeparator" w:id="0">
    <w:p w14:paraId="0A403577" w14:textId="77777777" w:rsidR="00BC31AF" w:rsidRDefault="00BC31AF" w:rsidP="00B16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7536D" w14:textId="77777777" w:rsidR="00BC31AF" w:rsidRDefault="00BC31AF" w:rsidP="00B16C8A">
      <w:pPr>
        <w:spacing w:after="0" w:line="240" w:lineRule="auto"/>
      </w:pPr>
      <w:r>
        <w:separator/>
      </w:r>
    </w:p>
  </w:footnote>
  <w:footnote w:type="continuationSeparator" w:id="0">
    <w:p w14:paraId="62AAB511" w14:textId="77777777" w:rsidR="00BC31AF" w:rsidRDefault="00BC31AF" w:rsidP="00B16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112AC"/>
    <w:multiLevelType w:val="hybridMultilevel"/>
    <w:tmpl w:val="F984E7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478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725"/>
    <w:rsid w:val="00005B10"/>
    <w:rsid w:val="00055725"/>
    <w:rsid w:val="000640E9"/>
    <w:rsid w:val="000804C9"/>
    <w:rsid w:val="00083B1E"/>
    <w:rsid w:val="00085BBC"/>
    <w:rsid w:val="000F5FF8"/>
    <w:rsid w:val="00167A3E"/>
    <w:rsid w:val="00191348"/>
    <w:rsid w:val="001F41DE"/>
    <w:rsid w:val="002C6CFA"/>
    <w:rsid w:val="002F78BE"/>
    <w:rsid w:val="00325F41"/>
    <w:rsid w:val="0040240F"/>
    <w:rsid w:val="004B4D8A"/>
    <w:rsid w:val="00530DF3"/>
    <w:rsid w:val="005352FD"/>
    <w:rsid w:val="006059FD"/>
    <w:rsid w:val="006220CA"/>
    <w:rsid w:val="006C7CA6"/>
    <w:rsid w:val="00705535"/>
    <w:rsid w:val="00734A0F"/>
    <w:rsid w:val="00776F29"/>
    <w:rsid w:val="007E7B0B"/>
    <w:rsid w:val="00820841"/>
    <w:rsid w:val="0085438C"/>
    <w:rsid w:val="00895444"/>
    <w:rsid w:val="008D4E67"/>
    <w:rsid w:val="008D7796"/>
    <w:rsid w:val="008F4CEE"/>
    <w:rsid w:val="00940D56"/>
    <w:rsid w:val="0096194A"/>
    <w:rsid w:val="00962CFC"/>
    <w:rsid w:val="00990254"/>
    <w:rsid w:val="009D7CB7"/>
    <w:rsid w:val="00B16C8A"/>
    <w:rsid w:val="00B46A46"/>
    <w:rsid w:val="00B60CE1"/>
    <w:rsid w:val="00BA46D4"/>
    <w:rsid w:val="00BC31AF"/>
    <w:rsid w:val="00BF02F5"/>
    <w:rsid w:val="00C11DD2"/>
    <w:rsid w:val="00C5693D"/>
    <w:rsid w:val="00C648BE"/>
    <w:rsid w:val="00CB1DCF"/>
    <w:rsid w:val="00CC73B4"/>
    <w:rsid w:val="00D13E6F"/>
    <w:rsid w:val="00D43498"/>
    <w:rsid w:val="00DE027E"/>
    <w:rsid w:val="00E16DD7"/>
    <w:rsid w:val="00EA504C"/>
    <w:rsid w:val="00EE4FD1"/>
    <w:rsid w:val="00F550C3"/>
    <w:rsid w:val="00F73A0E"/>
    <w:rsid w:val="00FF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A9B57"/>
  <w15:docId w15:val="{D4FA37AE-AAC9-F944-867F-F724249E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1DC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0CE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55725"/>
    <w:pPr>
      <w:suppressAutoHyphens/>
      <w:autoSpaceDN w:val="0"/>
      <w:spacing w:after="160" w:line="259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B16C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6C8A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16C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6C8A"/>
    <w:rPr>
      <w:sz w:val="22"/>
      <w:szCs w:val="22"/>
      <w:lang w:eastAsia="en-US"/>
    </w:rPr>
  </w:style>
  <w:style w:type="character" w:styleId="Collegamentoipertestuale">
    <w:name w:val="Hyperlink"/>
    <w:rsid w:val="00325F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rio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%20vtis00800r@pec.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tis00800r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cfantappi&#232;\Desktop\Carta%20Intestata%20Febbraio%202020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C:\Users\icfantappiè\Desktop\Carta Intestata Febbraio 2020.dot</Template>
  <TotalTime>7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icfantappiè</dc:creator>
  <cp:lastModifiedBy>Microsoft Office User</cp:lastModifiedBy>
  <cp:revision>6</cp:revision>
  <dcterms:created xsi:type="dcterms:W3CDTF">2021-10-06T20:00:00Z</dcterms:created>
  <dcterms:modified xsi:type="dcterms:W3CDTF">2023-09-22T06:41:00Z</dcterms:modified>
</cp:coreProperties>
</file>